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F1204" w:rsidRPr="0065738E" w:rsidRDefault="00EF1204" w:rsidP="00074FE8">
      <w:pPr>
        <w:jc w:val="center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334.5pt;margin-top:-32.25pt;width:117pt;height:147.75pt;z-index:251658240;visibility:visible">
            <v:imagedata r:id="rId4" o:title="" croptop="13142f" cropbottom="16925f" cropleft="26943f" cropright="22365f"/>
            <w10:wrap type="square"/>
          </v:shape>
        </w:pict>
      </w:r>
      <w:r w:rsidRPr="0065738E">
        <w:rPr>
          <w:rFonts w:ascii="Times New Roman" w:hAnsi="Times New Roman"/>
          <w:sz w:val="24"/>
          <w:szCs w:val="24"/>
        </w:rPr>
        <w:t>Dr. D</w:t>
      </w:r>
      <w:r w:rsidRPr="0065738E">
        <w:rPr>
          <w:rFonts w:ascii="Times New Roman" w:hAnsi="Times New Roman"/>
          <w:sz w:val="24"/>
          <w:szCs w:val="24"/>
          <w:lang w:val="lt-LT"/>
        </w:rPr>
        <w:t>ėja Aukštkalnytė</w:t>
      </w:r>
    </w:p>
    <w:p w:rsidR="00EF1204" w:rsidRPr="0065738E" w:rsidRDefault="00EF1204" w:rsidP="00074FE8">
      <w:pPr>
        <w:jc w:val="center"/>
        <w:rPr>
          <w:rFonts w:ascii="Times New Roman" w:hAnsi="Times New Roman"/>
          <w:sz w:val="24"/>
          <w:szCs w:val="24"/>
        </w:rPr>
      </w:pPr>
      <w:r w:rsidRPr="0065738E">
        <w:rPr>
          <w:rFonts w:ascii="Times New Roman" w:hAnsi="Times New Roman"/>
          <w:sz w:val="24"/>
          <w:szCs w:val="24"/>
        </w:rPr>
        <w:t>CURRICULUM VITAE</w:t>
      </w:r>
    </w:p>
    <w:p w:rsidR="00EF1204" w:rsidRPr="0065738E" w:rsidRDefault="00EF1204" w:rsidP="00074FE8">
      <w:pPr>
        <w:jc w:val="center"/>
        <w:rPr>
          <w:rFonts w:ascii="Times New Roman" w:hAnsi="Times New Roman"/>
          <w:sz w:val="24"/>
          <w:szCs w:val="24"/>
        </w:rPr>
      </w:pPr>
    </w:p>
    <w:p w:rsidR="00EF1204" w:rsidRPr="0065738E" w:rsidRDefault="00EF1204" w:rsidP="00074FE8">
      <w:pPr>
        <w:jc w:val="center"/>
        <w:rPr>
          <w:rFonts w:ascii="Times New Roman" w:hAnsi="Times New Roman"/>
          <w:sz w:val="24"/>
          <w:szCs w:val="24"/>
        </w:rPr>
      </w:pPr>
    </w:p>
    <w:p w:rsidR="00EF1204" w:rsidRPr="0065738E" w:rsidRDefault="00EF1204" w:rsidP="00074FE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58"/>
        <w:gridCol w:w="6318"/>
      </w:tblGrid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Workplace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Kaunas Suzuki primary school, </w:t>
            </w:r>
            <w:r w:rsidRPr="00CC2DD9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šiaurės 23, </w:t>
            </w:r>
            <w:smartTag w:uri="urn:schemas-microsoft-com:office:smarttags" w:element="City">
              <w:smartTag w:uri="urn:schemas-microsoft-com:office:smarttags" w:element="place">
                <w:r w:rsidRPr="00CC2DD9">
                  <w:rPr>
                    <w:rFonts w:ascii="Times New Roman" w:hAnsi="Times New Roman"/>
                    <w:sz w:val="24"/>
                    <w:szCs w:val="24"/>
                    <w:lang w:val="lt-LT"/>
                  </w:rPr>
                  <w:t>Kaunas</w:t>
                </w:r>
              </w:smartTag>
            </w:smartTag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Date and place of birth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1969 07 28, </w:t>
            </w:r>
            <w:smartTag w:uri="urn:schemas-microsoft-com:office:smarttags" w:element="City">
              <w:smartTag w:uri="urn:schemas-microsoft-com:office:smarttags" w:element="place">
                <w:r w:rsidRPr="00CC2DD9">
                  <w:rPr>
                    <w:rFonts w:ascii="Times New Roman" w:hAnsi="Times New Roman"/>
                    <w:sz w:val="24"/>
                    <w:szCs w:val="24"/>
                  </w:rPr>
                  <w:t>Kaunas</w:t>
                </w:r>
              </w:smartTag>
            </w:smartTag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Residence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Vaidilutės 4-4, </w:t>
            </w:r>
            <w:smartTag w:uri="urn:schemas-microsoft-com:office:smarttags" w:element="City">
              <w:smartTag w:uri="urn:schemas-microsoft-com:office:smarttags" w:element="place">
                <w:r w:rsidRPr="00CC2DD9">
                  <w:rPr>
                    <w:rFonts w:ascii="Times New Roman" w:hAnsi="Times New Roman"/>
                    <w:sz w:val="24"/>
                    <w:szCs w:val="24"/>
                  </w:rPr>
                  <w:t>Kaunas</w:t>
                </w:r>
              </w:smartTag>
            </w:smartTag>
            <w:r w:rsidRPr="00CC2DD9">
              <w:rPr>
                <w:rFonts w:ascii="Times New Roman" w:hAnsi="Times New Roman"/>
                <w:sz w:val="24"/>
                <w:szCs w:val="24"/>
              </w:rPr>
              <w:t>, L</w:t>
            </w:r>
            <w:r w:rsidRPr="00CC2DD9">
              <w:rPr>
                <w:rFonts w:ascii="Times New Roman" w:hAnsi="Times New Roman"/>
                <w:sz w:val="24"/>
                <w:szCs w:val="24"/>
                <w:lang w:val="en-GB"/>
              </w:rPr>
              <w:t>T-44320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Phone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8 37 31 20 34; 8 685 86 778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d.aukstkalnyte@gmail.com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04" w:rsidRPr="00CC2DD9" w:rsidTr="00CC2DD9">
        <w:tc>
          <w:tcPr>
            <w:tcW w:w="9576" w:type="dxa"/>
            <w:gridSpan w:val="2"/>
          </w:tcPr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>Education</w:t>
            </w:r>
          </w:p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1984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Šilutė 3rd secondary school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1984-1988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Kaunas J.Gruodis conservatory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1988-1993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 w:rsidRPr="00CC2DD9">
                    <w:rPr>
                      <w:rFonts w:ascii="Times New Roman" w:hAnsi="Times New Roman"/>
                      <w:sz w:val="24"/>
                      <w:szCs w:val="24"/>
                    </w:rPr>
                    <w:t>Lithuanian</w:t>
                  </w:r>
                </w:smartTag>
                <w:r w:rsidRPr="00CC2DD9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smartTag w:uri="urn:schemas-microsoft-com:office:smarttags" w:element="PlaceType">
                  <w:r w:rsidRPr="00CC2DD9">
                    <w:rPr>
                      <w:rFonts w:ascii="Times New Roman" w:hAnsi="Times New Roman"/>
                      <w:sz w:val="24"/>
                      <w:szCs w:val="24"/>
                    </w:rPr>
                    <w:t>Academy</w:t>
                  </w:r>
                </w:smartTag>
              </w:smartTag>
            </w:smartTag>
            <w:r w:rsidRPr="00CC2DD9">
              <w:rPr>
                <w:rFonts w:ascii="Times New Roman" w:hAnsi="Times New Roman"/>
                <w:sz w:val="24"/>
                <w:szCs w:val="24"/>
              </w:rPr>
              <w:t xml:space="preserve"> of Music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1996-2000 m.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 w:rsidRPr="00CC2DD9">
                    <w:rPr>
                      <w:rFonts w:ascii="Times New Roman" w:hAnsi="Times New Roman"/>
                      <w:sz w:val="24"/>
                      <w:szCs w:val="24"/>
                    </w:rPr>
                    <w:t>Vilnius</w:t>
                  </w:r>
                </w:smartTag>
                <w:r w:rsidRPr="00CC2DD9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smartTag w:uri="urn:schemas-microsoft-com:office:smarttags" w:element="PlaceType">
                  <w:r w:rsidRPr="00CC2DD9">
                    <w:rPr>
                      <w:rFonts w:ascii="Times New Roman" w:hAnsi="Times New Roman"/>
                      <w:sz w:val="24"/>
                      <w:szCs w:val="24"/>
                    </w:rPr>
                    <w:t>University</w:t>
                  </w:r>
                </w:smartTag>
              </w:smartTag>
            </w:smartTag>
            <w:r w:rsidRPr="00CC2DD9">
              <w:rPr>
                <w:rFonts w:ascii="Times New Roman" w:hAnsi="Times New Roman"/>
                <w:sz w:val="24"/>
                <w:szCs w:val="24"/>
              </w:rPr>
              <w:t>, Doctor of Social Sciences</w:t>
            </w:r>
          </w:p>
        </w:tc>
      </w:tr>
      <w:tr w:rsidR="00EF1204" w:rsidRPr="00CC2DD9" w:rsidTr="00CC2DD9">
        <w:tc>
          <w:tcPr>
            <w:tcW w:w="9576" w:type="dxa"/>
            <w:gridSpan w:val="2"/>
          </w:tcPr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>Qualification Courses</w:t>
            </w:r>
          </w:p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1999/05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 xml:space="preserve">Internship program at </w:t>
            </w:r>
            <w:smartTag w:uri="urn:schemas-microsoft-com:office:smarttags" w:element="PlaceName">
              <w:r w:rsidRPr="00CC2DD9">
                <w:rPr>
                  <w:rFonts w:ascii="Times New Roman" w:hAnsi="Times New Roman"/>
                </w:rPr>
                <w:t>Gothenburg</w:t>
              </w:r>
            </w:smartTag>
            <w:r w:rsidRPr="00CC2DD9">
              <w:rPr>
                <w:rFonts w:ascii="Times New Roman" w:hAnsi="Times New Roman"/>
              </w:rPr>
              <w:t xml:space="preserve"> </w:t>
            </w:r>
            <w:smartTag w:uri="urn:schemas-microsoft-com:office:smarttags" w:element="PlaceType">
              <w:r w:rsidRPr="00CC2DD9">
                <w:rPr>
                  <w:rFonts w:ascii="Times New Roman" w:hAnsi="Times New Roman"/>
                </w:rPr>
                <w:t>University</w:t>
              </w:r>
            </w:smartTag>
            <w:r w:rsidRPr="00CC2DD9">
              <w:rPr>
                <w:rFonts w:ascii="Times New Roman" w:hAnsi="Times New Roman"/>
              </w:rPr>
              <w:t xml:space="preserve">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Sweden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1993-2020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 xml:space="preserve">Participating in lectures, seminars, workshops at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 w:rsidRPr="00CC2DD9">
                    <w:rPr>
                      <w:rFonts w:ascii="Times New Roman" w:hAnsi="Times New Roman"/>
                    </w:rPr>
                    <w:t>Kaunas</w:t>
                  </w:r>
                </w:smartTag>
                <w:r w:rsidRPr="00CC2DD9">
                  <w:rPr>
                    <w:rFonts w:ascii="Times New Roman" w:hAnsi="Times New Roman"/>
                  </w:rPr>
                  <w:t xml:space="preserve"> </w:t>
                </w:r>
                <w:smartTag w:uri="urn:schemas-microsoft-com:office:smarttags" w:element="PlaceName">
                  <w:r w:rsidRPr="00CC2DD9">
                    <w:rPr>
                      <w:rFonts w:ascii="Times New Roman" w:hAnsi="Times New Roman"/>
                    </w:rPr>
                    <w:t>Teacher</w:t>
                  </w:r>
                </w:smartTag>
                <w:r w:rsidRPr="00CC2DD9">
                  <w:rPr>
                    <w:rFonts w:ascii="Times New Roman" w:hAnsi="Times New Roman"/>
                  </w:rPr>
                  <w:t xml:space="preserve"> </w:t>
                </w:r>
                <w:smartTag w:uri="urn:schemas-microsoft-com:office:smarttags" w:element="PlaceName">
                  <w:r w:rsidRPr="00CC2DD9">
                    <w:rPr>
                      <w:rFonts w:ascii="Times New Roman" w:hAnsi="Times New Roman"/>
                    </w:rPr>
                    <w:t>Qualification</w:t>
                  </w:r>
                </w:smartTag>
                <w:r w:rsidRPr="00CC2DD9">
                  <w:rPr>
                    <w:rFonts w:ascii="Times New Roman" w:hAnsi="Times New Roman"/>
                  </w:rPr>
                  <w:t xml:space="preserve"> </w:t>
                </w:r>
                <w:smartTag w:uri="urn:schemas-microsoft-com:office:smarttags" w:element="PlaceType">
                  <w:r w:rsidRPr="00CC2DD9">
                    <w:rPr>
                      <w:rFonts w:ascii="Times New Roman" w:hAnsi="Times New Roman"/>
                    </w:rPr>
                    <w:t>Center</w:t>
                  </w:r>
                </w:smartTag>
              </w:smartTag>
            </w:smartTag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1996-2020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 xml:space="preserve">European Suzuki Association (ESA) Courses in 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Lithuania</w:t>
                </w:r>
              </w:smartTag>
            </w:smartTag>
            <w:r w:rsidRPr="00CC2DD9">
              <w:rPr>
                <w:rFonts w:ascii="Times New Roman" w:hAnsi="Times New Roman"/>
              </w:rPr>
              <w:t xml:space="preserve"> and abroad 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1996-2016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Periodic Participation at APPLE Pegagogical Courses (</w:t>
            </w:r>
            <w:smartTag w:uri="urn:schemas-microsoft-com:office:smarttags" w:element="country-region">
              <w:r w:rsidRPr="00CC2DD9">
                <w:rPr>
                  <w:rFonts w:ascii="Times New Roman" w:hAnsi="Times New Roman"/>
                </w:rPr>
                <w:t>USA</w:t>
              </w:r>
            </w:smartTag>
            <w:r w:rsidRPr="00CC2DD9">
              <w:rPr>
                <w:rFonts w:ascii="Times New Roman" w:hAnsi="Times New Roman"/>
              </w:rPr>
              <w:t xml:space="preserve"> – 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Lithuania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2001/11</w:t>
            </w:r>
          </w:p>
        </w:tc>
        <w:tc>
          <w:tcPr>
            <w:tcW w:w="6318" w:type="dxa"/>
            <w:shd w:val="clear" w:color="auto" w:fill="FFFFFF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 xml:space="preserve">Qualification tour “Teaching music in Austrian schools. Teaching system of K.Orf Institute in </w:t>
            </w:r>
            <w:smartTag w:uri="urn:schemas-microsoft-com:office:smarttags" w:element="City">
              <w:r w:rsidRPr="00CC2DD9">
                <w:rPr>
                  <w:rFonts w:ascii="Times New Roman" w:hAnsi="Times New Roman"/>
                </w:rPr>
                <w:t>Salzburg</w:t>
              </w:r>
            </w:smartTag>
            <w:r w:rsidRPr="00CC2DD9">
              <w:rPr>
                <w:rFonts w:ascii="Times New Roman" w:hAnsi="Times New Roman"/>
              </w:rPr>
              <w:t xml:space="preserve">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Austria</w:t>
                </w:r>
              </w:smartTag>
            </w:smartTag>
            <w:r w:rsidRPr="00CC2DD9">
              <w:rPr>
                <w:rFonts w:ascii="Times New Roman" w:hAnsi="Times New Roman"/>
              </w:rPr>
              <w:t>)”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2003/07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„Metodologia e Pratica Dell‘Orff – Schulwerk: Corso Straordinario Residenciale“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Italy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rPr>
          <w:trHeight w:val="377"/>
        </w:trPr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2006/04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 xml:space="preserve">14th World Suzuki Convention, </w:t>
            </w:r>
            <w:smartTag w:uri="urn:schemas-microsoft-com:office:smarttags" w:element="City">
              <w:r w:rsidRPr="00CC2DD9">
                <w:rPr>
                  <w:rFonts w:ascii="Times New Roman" w:hAnsi="Times New Roman"/>
                </w:rPr>
                <w:t>Turin</w:t>
              </w:r>
            </w:smartTag>
            <w:r w:rsidRPr="00CC2DD9">
              <w:rPr>
                <w:rFonts w:ascii="Times New Roman" w:hAnsi="Times New Roman"/>
              </w:rPr>
              <w:t xml:space="preserve">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Italy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rPr>
          <w:trHeight w:val="368"/>
        </w:trPr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2013/03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16th World Suzuki Convention, Matsumoto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Japan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rPr>
          <w:trHeight w:val="332"/>
        </w:trPr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2015/07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10th European Suzuki Convention, Davos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Switzerland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2015/10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Brian Tracy seminar “High Performance Business and Leadership” (</w:t>
            </w:r>
            <w:smartTag w:uri="urn:schemas-microsoft-com:office:smarttags" w:element="City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Vilnius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2017/01 – 2018/12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Erasmus + Educational exchange program “School Computerization”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Spain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rPr>
          <w:trHeight w:val="70"/>
        </w:trPr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2017/10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 xml:space="preserve">Qualification tour “Education in </w:t>
            </w:r>
            <w:smartTag w:uri="urn:schemas-microsoft-com:office:smarttags" w:element="country-region">
              <w:r w:rsidRPr="00CC2DD9">
                <w:rPr>
                  <w:rFonts w:ascii="Times New Roman" w:hAnsi="Times New Roman"/>
                </w:rPr>
                <w:t>Finland</w:t>
              </w:r>
            </w:smartTag>
            <w:r w:rsidRPr="00CC2DD9">
              <w:rPr>
                <w:rFonts w:ascii="Times New Roman" w:hAnsi="Times New Roman"/>
              </w:rPr>
              <w:t>”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Finland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2018/10</w:t>
            </w:r>
          </w:p>
        </w:tc>
        <w:tc>
          <w:tcPr>
            <w:tcW w:w="6318" w:type="dxa"/>
            <w:shd w:val="clear" w:color="auto" w:fill="FFFFFF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Qualification tour“Israeli Education System for Gifted Children” (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</w:rPr>
                  <w:t>Israel</w:t>
                </w:r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2019/05/11/12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International Workshop “Gifted” (įvadinė, I, II, III dalys) (</w:t>
            </w:r>
            <w:smartTag w:uri="urn:schemas-microsoft-com:office:smarttags" w:element="country-region">
              <w:r w:rsidRPr="00CC2DD9">
                <w:rPr>
                  <w:rFonts w:ascii="Times New Roman" w:hAnsi="Times New Roman"/>
                  <w:sz w:val="24"/>
                  <w:szCs w:val="24"/>
                </w:rPr>
                <w:t>Israel</w:t>
              </w:r>
            </w:smartTag>
            <w:r w:rsidRPr="00CC2D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smartTag w:uri="urn:schemas-microsoft-com:office:smarttags" w:element="country-region">
              <w:r w:rsidRPr="00CC2DD9">
                <w:rPr>
                  <w:rFonts w:ascii="Times New Roman" w:hAnsi="Times New Roman"/>
                  <w:sz w:val="24"/>
                  <w:szCs w:val="24"/>
                </w:rPr>
                <w:t>Lithuania</w:t>
              </w:r>
            </w:smartTag>
            <w:r w:rsidRPr="00CC2D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smartTag w:uri="urn:schemas-microsoft-com:office:smarttags" w:element="country-region">
              <w:smartTag w:uri="urn:schemas-microsoft-com:office:smarttags" w:element="place">
                <w:r w:rsidRPr="00CC2DD9">
                  <w:rPr>
                    <w:rFonts w:ascii="Times New Roman" w:hAnsi="Times New Roman"/>
                    <w:sz w:val="24"/>
                    <w:szCs w:val="24"/>
                  </w:rPr>
                  <w:t>Ukraine</w:t>
                </w:r>
              </w:smartTag>
            </w:smartTag>
            <w:r w:rsidRPr="00CC2D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2019/10</w:t>
            </w:r>
          </w:p>
        </w:tc>
        <w:tc>
          <w:tcPr>
            <w:tcW w:w="6318" w:type="dxa"/>
            <w:shd w:val="clear" w:color="auto" w:fill="FFFFFF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 xml:space="preserve">Qualification tour “Education in </w:t>
            </w:r>
            <w:smartTag w:uri="urn:schemas-microsoft-com:office:smarttags" w:element="country-region">
              <w:r w:rsidRPr="00CC2DD9">
                <w:rPr>
                  <w:rFonts w:ascii="Times New Roman" w:hAnsi="Times New Roman"/>
                </w:rPr>
                <w:t>Japan</w:t>
              </w:r>
            </w:smartTag>
            <w:r w:rsidRPr="00CC2DD9">
              <w:rPr>
                <w:rFonts w:ascii="Times New Roman" w:hAnsi="Times New Roman"/>
              </w:rPr>
              <w:t>” (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 w:rsidRPr="00CC2DD9">
                    <w:rPr>
                      <w:rFonts w:ascii="Times New Roman" w:hAnsi="Times New Roman"/>
                    </w:rPr>
                    <w:t>Hiratsuka</w:t>
                  </w:r>
                </w:smartTag>
                <w:r w:rsidRPr="00CC2DD9">
                  <w:rPr>
                    <w:rFonts w:ascii="Times New Roman" w:hAnsi="Times New Roman"/>
                  </w:rPr>
                  <w:t xml:space="preserve">, </w:t>
                </w:r>
                <w:smartTag w:uri="urn:schemas-microsoft-com:office:smarttags" w:element="country-region">
                  <w:r w:rsidRPr="00CC2DD9">
                    <w:rPr>
                      <w:rFonts w:ascii="Times New Roman" w:hAnsi="Times New Roman"/>
                    </w:rPr>
                    <w:t>Japan</w:t>
                  </w:r>
                </w:smartTag>
              </w:smartTag>
            </w:smartTag>
            <w:r w:rsidRPr="00CC2DD9">
              <w:rPr>
                <w:rFonts w:ascii="Times New Roman" w:hAnsi="Times New Roman"/>
              </w:rPr>
              <w:t>)</w:t>
            </w:r>
          </w:p>
        </w:tc>
      </w:tr>
      <w:tr w:rsidR="00EF1204" w:rsidRPr="00CC2DD9" w:rsidTr="00CC2DD9">
        <w:tc>
          <w:tcPr>
            <w:tcW w:w="9576" w:type="dxa"/>
            <w:gridSpan w:val="2"/>
          </w:tcPr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>Social Obligations</w:t>
            </w:r>
          </w:p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1996-2020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Management at Lithuanian Suzuki Suzuki Association (LSA)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2002-2020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 xml:space="preserve">Participation in the activities of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 w:rsidRPr="00CC2DD9">
                    <w:rPr>
                      <w:rFonts w:ascii="Times New Roman" w:hAnsi="Times New Roman"/>
                    </w:rPr>
                    <w:t>Kaunas</w:t>
                  </w:r>
                </w:smartTag>
                <w:r w:rsidRPr="00CC2DD9">
                  <w:rPr>
                    <w:rFonts w:ascii="Times New Roman" w:hAnsi="Times New Roman"/>
                  </w:rPr>
                  <w:t xml:space="preserve"> </w:t>
                </w:r>
                <w:smartTag w:uri="urn:schemas-microsoft-com:office:smarttags" w:element="PlaceType">
                  <w:r w:rsidRPr="00CC2DD9">
                    <w:rPr>
                      <w:rFonts w:ascii="Times New Roman" w:hAnsi="Times New Roman"/>
                    </w:rPr>
                    <w:t>Center</w:t>
                  </w:r>
                </w:smartTag>
              </w:smartTag>
            </w:smartTag>
            <w:r w:rsidRPr="00CC2DD9">
              <w:rPr>
                <w:rFonts w:ascii="Times New Roman" w:hAnsi="Times New Roman"/>
              </w:rPr>
              <w:t xml:space="preserve"> branch of the Lithuanian Social Democratic Party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1993-2020 </w:t>
            </w:r>
          </w:p>
        </w:tc>
        <w:tc>
          <w:tcPr>
            <w:tcW w:w="6318" w:type="dxa"/>
          </w:tcPr>
          <w:p w:rsidR="00EF1204" w:rsidRPr="00CC2DD9" w:rsidRDefault="00EF1204" w:rsidP="00074FE8">
            <w:pPr>
              <w:pStyle w:val="HTMLPreformatted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C2DD9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Organization of school, </w:t>
            </w:r>
            <w:smartTag w:uri="urn:schemas-microsoft-com:office:smarttags" w:element="City">
              <w:smartTag w:uri="urn:schemas-microsoft-com:office:smarttags" w:element="place">
                <w:r w:rsidRPr="00CC2DD9">
                  <w:rPr>
                    <w:rFonts w:ascii="Times New Roman" w:hAnsi="Times New Roman" w:cs="Times New Roman"/>
                    <w:color w:val="222222"/>
                    <w:sz w:val="24"/>
                    <w:szCs w:val="24"/>
                  </w:rPr>
                  <w:t>Kaunas</w:t>
                </w:r>
              </w:smartTag>
            </w:smartTag>
            <w:r w:rsidRPr="00CC2DD9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city, republican and international cultural events</w:t>
            </w:r>
          </w:p>
        </w:tc>
      </w:tr>
      <w:tr w:rsidR="00EF1204" w:rsidRPr="00CC2DD9" w:rsidTr="00CC2DD9">
        <w:trPr>
          <w:trHeight w:val="70"/>
        </w:trPr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1996-2020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Lectures, seminars and articles in Lithuanian and foreign events / press on education themes</w:t>
            </w:r>
          </w:p>
        </w:tc>
      </w:tr>
      <w:tr w:rsidR="00EF1204" w:rsidRPr="00CC2DD9" w:rsidTr="00CC2DD9">
        <w:tc>
          <w:tcPr>
            <w:tcW w:w="9576" w:type="dxa"/>
            <w:gridSpan w:val="2"/>
          </w:tcPr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>Work Experience</w:t>
            </w:r>
          </w:p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1" w:colLast="1"/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1991-1992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Vilniaus pedagoginis universitetas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1993-2002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Lietuvos muzikos akademija, Kauno fakultetas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 xml:space="preserve">2002-2020 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Kauno Suzukio pradinė mokykla</w:t>
            </w:r>
          </w:p>
        </w:tc>
      </w:tr>
      <w:bookmarkEnd w:id="0"/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F1204" w:rsidRPr="00CC2DD9" w:rsidTr="00CC2DD9">
        <w:tc>
          <w:tcPr>
            <w:tcW w:w="9576" w:type="dxa"/>
            <w:gridSpan w:val="2"/>
          </w:tcPr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>Foreign Language</w:t>
            </w:r>
          </w:p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English</w:t>
            </w:r>
          </w:p>
        </w:tc>
        <w:tc>
          <w:tcPr>
            <w:tcW w:w="6318" w:type="dxa"/>
          </w:tcPr>
          <w:p w:rsidR="00EF1204" w:rsidRPr="00CC2DD9" w:rsidRDefault="00EF1204" w:rsidP="00074FE8">
            <w:pPr>
              <w:pStyle w:val="HTMLPreformatted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C2DD9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Strong speaking, reading, writing, translating skills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Russian</w:t>
            </w:r>
          </w:p>
        </w:tc>
        <w:tc>
          <w:tcPr>
            <w:tcW w:w="6318" w:type="dxa"/>
          </w:tcPr>
          <w:p w:rsidR="00EF1204" w:rsidRPr="00CC2DD9" w:rsidRDefault="00EF1204" w:rsidP="00074FE8">
            <w:pPr>
              <w:pStyle w:val="HTMLPreformatted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C2DD9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Strong speaking, reading, writing, translating skills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Hebrew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Basic speaking, reading and writing skills</w:t>
            </w:r>
          </w:p>
        </w:tc>
      </w:tr>
      <w:tr w:rsidR="00EF1204" w:rsidRPr="00CC2DD9" w:rsidTr="00CC2DD9">
        <w:tc>
          <w:tcPr>
            <w:tcW w:w="9576" w:type="dxa"/>
            <w:gridSpan w:val="2"/>
          </w:tcPr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>Computer skills</w:t>
            </w:r>
          </w:p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Working with programs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MS Word, MS Excel, MS PowerPoint</w:t>
            </w:r>
          </w:p>
        </w:tc>
      </w:tr>
      <w:tr w:rsidR="00EF1204" w:rsidRPr="00CC2DD9" w:rsidTr="00CC2DD9">
        <w:tc>
          <w:tcPr>
            <w:tcW w:w="9576" w:type="dxa"/>
            <w:gridSpan w:val="2"/>
          </w:tcPr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>Driving Skills</w:t>
            </w:r>
          </w:p>
          <w:p w:rsidR="00EF1204" w:rsidRPr="00CC2DD9" w:rsidRDefault="00EF1204" w:rsidP="00CC2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DD9">
              <w:rPr>
                <w:rFonts w:ascii="Times New Roman" w:hAnsi="Times New Roman"/>
                <w:sz w:val="24"/>
                <w:szCs w:val="24"/>
              </w:rPr>
              <w:t>B category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26 years of driving experience, personal car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 xml:space="preserve">Personal </w:t>
            </w:r>
            <w:r w:rsidRPr="00CC2DD9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8F9FA"/>
              </w:rPr>
              <w:t>qualities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</w:rPr>
            </w:pPr>
            <w:r w:rsidRPr="00CC2DD9">
              <w:rPr>
                <w:rFonts w:ascii="Times New Roman" w:hAnsi="Times New Roman"/>
              </w:rPr>
              <w:t>Learning to learn, perseverance, courage, creativity</w:t>
            </w:r>
          </w:p>
        </w:tc>
      </w:tr>
      <w:tr w:rsidR="00EF1204" w:rsidRPr="00CC2DD9" w:rsidTr="00CC2DD9">
        <w:tc>
          <w:tcPr>
            <w:tcW w:w="325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2DD9">
              <w:rPr>
                <w:rFonts w:ascii="Times New Roman" w:hAnsi="Times New Roman"/>
                <w:b/>
                <w:sz w:val="24"/>
                <w:szCs w:val="24"/>
              </w:rPr>
              <w:t>Hobbies</w:t>
            </w:r>
          </w:p>
        </w:tc>
        <w:tc>
          <w:tcPr>
            <w:tcW w:w="6318" w:type="dxa"/>
          </w:tcPr>
          <w:p w:rsidR="00EF1204" w:rsidRPr="00CC2DD9" w:rsidRDefault="00EF1204" w:rsidP="00CC2D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CC2DD9">
                  <w:rPr>
                    <w:rFonts w:ascii="Times New Roman" w:hAnsi="Times New Roman"/>
                    <w:sz w:val="24"/>
                    <w:szCs w:val="24"/>
                  </w:rPr>
                  <w:t>Reading</w:t>
                </w:r>
              </w:smartTag>
            </w:smartTag>
            <w:r w:rsidRPr="00CC2DD9">
              <w:rPr>
                <w:rFonts w:ascii="Times New Roman" w:hAnsi="Times New Roman"/>
                <w:sz w:val="24"/>
                <w:szCs w:val="24"/>
              </w:rPr>
              <w:t xml:space="preserve">, audiobooks, playing (including different musical instruments), singing, embroidery, Sudoku, theatre, concerts, writing articles, and so on. </w:t>
            </w:r>
          </w:p>
        </w:tc>
      </w:tr>
    </w:tbl>
    <w:p w:rsidR="00EF1204" w:rsidRPr="00066CF7" w:rsidRDefault="00EF1204" w:rsidP="00074FE8">
      <w:pPr>
        <w:rPr>
          <w:rFonts w:ascii="Times New Roman" w:hAnsi="Times New Roman"/>
          <w:sz w:val="24"/>
          <w:szCs w:val="24"/>
        </w:rPr>
      </w:pPr>
    </w:p>
    <w:p w:rsidR="00EF1204" w:rsidRDefault="00EF1204" w:rsidP="00074FE8"/>
    <w:sectPr w:rsidR="00EF1204" w:rsidSect="00C1680A">
      <w:pgSz w:w="12240" w:h="15840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isplayBackgroundShape/>
  <w:defaultTabStop w:val="720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8E0"/>
    <w:rsid w:val="00066CF7"/>
    <w:rsid w:val="00071036"/>
    <w:rsid w:val="00074FE8"/>
    <w:rsid w:val="00093FA0"/>
    <w:rsid w:val="000B3B4C"/>
    <w:rsid w:val="00121FD3"/>
    <w:rsid w:val="001C5B0A"/>
    <w:rsid w:val="00227BB9"/>
    <w:rsid w:val="003E4471"/>
    <w:rsid w:val="004A50B6"/>
    <w:rsid w:val="004F38A6"/>
    <w:rsid w:val="00515644"/>
    <w:rsid w:val="005C193D"/>
    <w:rsid w:val="0065738E"/>
    <w:rsid w:val="00782B6A"/>
    <w:rsid w:val="007D3FCD"/>
    <w:rsid w:val="00801AD4"/>
    <w:rsid w:val="008E6FAC"/>
    <w:rsid w:val="009F144C"/>
    <w:rsid w:val="00A1619C"/>
    <w:rsid w:val="00B13D49"/>
    <w:rsid w:val="00B9200C"/>
    <w:rsid w:val="00BD58E0"/>
    <w:rsid w:val="00BF7458"/>
    <w:rsid w:val="00C1680A"/>
    <w:rsid w:val="00C6331C"/>
    <w:rsid w:val="00CC2DD9"/>
    <w:rsid w:val="00D0584D"/>
    <w:rsid w:val="00DD7F84"/>
    <w:rsid w:val="00E17B97"/>
    <w:rsid w:val="00EC1153"/>
    <w:rsid w:val="00EE23CF"/>
    <w:rsid w:val="00EF1204"/>
    <w:rsid w:val="00FE0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80A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D58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066C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66CF7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9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2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50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538</TotalTime>
  <Pages>2</Pages>
  <Words>1796</Words>
  <Characters>1024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Direktore</dc:creator>
  <cp:keywords/>
  <dc:description/>
  <cp:lastModifiedBy>PC1</cp:lastModifiedBy>
  <cp:revision>8</cp:revision>
  <cp:lastPrinted>2020-01-23T10:28:00Z</cp:lastPrinted>
  <dcterms:created xsi:type="dcterms:W3CDTF">2020-01-22T07:29:00Z</dcterms:created>
  <dcterms:modified xsi:type="dcterms:W3CDTF">2020-01-28T13:06:00Z</dcterms:modified>
</cp:coreProperties>
</file>